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36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20026002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江北新区管理委员会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关于废止部分行政</w:t>
      </w:r>
    </w:p>
    <w:p w14:paraId="5EB3FB7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规范性文件的决定</w:t>
      </w:r>
    </w:p>
    <w:p w14:paraId="08441970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楷体_GBK" w:cs="方正小标宋_GBK"/>
          <w:sz w:val="32"/>
          <w:szCs w:val="32"/>
        </w:rPr>
      </w:pPr>
      <w:r>
        <w:rPr>
          <w:rFonts w:hint="eastAsia" w:ascii="Times New Roman" w:hAnsi="Times New Roman" w:eastAsia="方正楷体_GBK" w:cs="方正小标宋_GBK"/>
          <w:sz w:val="32"/>
          <w:szCs w:val="32"/>
        </w:rPr>
        <w:t>（征求意见稿）</w:t>
      </w:r>
    </w:p>
    <w:p w14:paraId="788B4723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2E5C95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为维护法治统一，根据《江苏省行政规范性文件管理规定》（省政府令158号）和相关文件要求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现行有效行政规范性文件进行清理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新区管理委员会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决定：</w:t>
      </w:r>
    </w:p>
    <w:p w14:paraId="51765899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管委会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行政规范性文件予以废止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5EFCD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本决定自公布之日起施行。</w:t>
      </w:r>
    </w:p>
    <w:p w14:paraId="18FC8F34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6FD7E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附件：江北新区管理委员会决定废止的行政规范性文件</w:t>
      </w:r>
    </w:p>
    <w:p w14:paraId="414E7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39C678">
      <w:pPr>
        <w:pStyle w:val="2"/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16AC60DC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19C4E09D">
      <w:pPr>
        <w:pStyle w:val="2"/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0FA7CD0B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52B31619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1E3363BE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3C4F1D1F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30E7A2E3">
      <w:pPr>
        <w:pStyle w:val="2"/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16CBD301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591E9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江北新区管理委员会决定废止的行政</w:t>
      </w:r>
    </w:p>
    <w:tbl>
      <w:tblPr>
        <w:tblStyle w:val="6"/>
        <w:tblpPr w:leftFromText="180" w:rightFromText="180" w:vertAnchor="text" w:horzAnchor="page" w:tblpX="1644" w:tblpY="803"/>
        <w:tblOverlap w:val="never"/>
        <w:tblW w:w="8811" w:type="dxa"/>
        <w:tblInd w:w="0" w:type="dxa"/>
        <w:tblBorders>
          <w:top w:val="double" w:color="000000" w:sz="0" w:space="0"/>
          <w:left w:val="double" w:color="000000" w:sz="0" w:space="0"/>
          <w:bottom w:val="double" w:color="000000" w:sz="0" w:space="0"/>
          <w:right w:val="double" w:color="000000" w:sz="0" w:space="0"/>
          <w:insideH w:val="double" w:color="000000" w:sz="0" w:space="0"/>
          <w:insideV w:val="doubl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8"/>
        <w:gridCol w:w="2978"/>
        <w:gridCol w:w="5145"/>
      </w:tblGrid>
      <w:tr w14:paraId="4D2D0428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88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61E5E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/>
              <w:jc w:val="center"/>
              <w:textAlignment w:val="auto"/>
              <w:rPr>
                <w:rFonts w:hint="eastAsia" w:ascii="方正黑体_GBK" w:eastAsia="方正黑体_GBK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val="en-US" w:eastAsia="zh-CN"/>
              </w:rPr>
              <w:br w:type="page"/>
            </w:r>
            <w:r>
              <w:rPr>
                <w:rFonts w:hint="eastAsia" w:ascii="方正黑体_GBK" w:eastAsia="方正黑体_GBK"/>
                <w:color w:val="auto"/>
                <w:sz w:val="24"/>
                <w:szCs w:val="28"/>
              </w:rPr>
              <w:t>序</w:t>
            </w:r>
            <w:r>
              <w:rPr>
                <w:rFonts w:hint="eastAsia" w:ascii="方正黑体_GBK" w:eastAsia="方正黑体_GBK"/>
                <w:color w:val="auto"/>
                <w:sz w:val="24"/>
                <w:szCs w:val="28"/>
                <w:lang w:val="en-US" w:eastAsia="zh-CN"/>
              </w:rPr>
              <w:t>号</w:t>
            </w:r>
          </w:p>
        </w:tc>
        <w:tc>
          <w:tcPr>
            <w:tcW w:w="2978" w:type="dxa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43956A4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40" w:lineRule="exact"/>
              <w:ind w:left="0"/>
              <w:jc w:val="center"/>
              <w:textAlignment w:val="auto"/>
              <w:rPr>
                <w:rFonts w:hint="eastAsia" w:ascii="方正黑体_GBK" w:eastAsia="方正黑体_GBK"/>
                <w:color w:val="auto"/>
                <w:sz w:val="24"/>
                <w:szCs w:val="28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  <w:szCs w:val="28"/>
              </w:rPr>
              <w:t>文号</w:t>
            </w:r>
          </w:p>
        </w:tc>
        <w:tc>
          <w:tcPr>
            <w:tcW w:w="5145" w:type="dxa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7A199D6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40" w:lineRule="exact"/>
              <w:ind w:left="0"/>
              <w:jc w:val="center"/>
              <w:textAlignment w:val="auto"/>
              <w:rPr>
                <w:rFonts w:hint="eastAsia" w:ascii="方正黑体_GBK" w:eastAsia="方正黑体_GBK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  <w:szCs w:val="28"/>
                <w:lang w:eastAsia="zh-CN"/>
              </w:rPr>
              <w:t>文件名称</w:t>
            </w:r>
          </w:p>
        </w:tc>
      </w:tr>
      <w:tr w14:paraId="55CA5E37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AB3AE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w w:val="10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440A9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宁新区管规字〔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5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59B1A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Arial" w:hAnsi="Arial" w:eastAsia="黑体" w:cs="Arial Unicode MS"/>
                <w:b/>
                <w:bCs/>
                <w:color w:val="000000" w:themeColor="text1"/>
                <w:sz w:val="24"/>
                <w:szCs w:val="24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关于印发《关于促进市场主体高质量发展的政策措施》的通知</w:t>
            </w:r>
          </w:p>
        </w:tc>
      </w:tr>
      <w:tr w14:paraId="38AFEC8F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FA7EE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w w:val="10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254EF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宁新区管规字〔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5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2179B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关于印发《南京江北新区促进集成电路产业高质量发展的若干措施》的通知</w:t>
            </w:r>
          </w:p>
        </w:tc>
      </w:tr>
      <w:tr w14:paraId="16C6E417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A5C96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2184A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宁新区管规字〔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5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6633B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关于印发《南京江北新区加快会展业高质量发展若干措施》的通知</w:t>
            </w:r>
          </w:p>
        </w:tc>
      </w:tr>
      <w:tr w14:paraId="79897C34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67A5D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w w:val="10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w w:val="10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50E90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宁新区管规字〔2025〕4号</w:t>
            </w:r>
          </w:p>
        </w:tc>
        <w:tc>
          <w:tcPr>
            <w:tcW w:w="5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2BD62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关于印发《南京江北新区促进数字广告产业发展的若干措施》的通知</w:t>
            </w:r>
          </w:p>
        </w:tc>
      </w:tr>
    </w:tbl>
    <w:p w14:paraId="18A22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规范性文件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634F2CB-AA34-47F8-B313-E6F2EB9034C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547EC70-6BF3-4777-ABA3-EC9860FF16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830D551-E8B9-4C6C-B947-D4DFFB6D0C1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179A9710-4358-4B89-A4B8-2AB5D8D5A34D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5" w:fontKey="{0DB3E249-BB36-40EF-95EE-73DBC03224D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1E6AC640-A600-42B8-A2B9-1C8C9CF98B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7" w:fontKey="{BCDE387C-D6A6-4720-92EF-CF1653C9B20A}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  <w:embedRegular r:id="rId8" w:fontKey="{1F27474D-391E-4084-BC6F-A7862B1A0F4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16591"/>
    <w:rsid w:val="09304FAA"/>
    <w:rsid w:val="09630EDC"/>
    <w:rsid w:val="0B5C2DB3"/>
    <w:rsid w:val="0C762CD4"/>
    <w:rsid w:val="0D834FF4"/>
    <w:rsid w:val="0E415563"/>
    <w:rsid w:val="1566140B"/>
    <w:rsid w:val="1981715C"/>
    <w:rsid w:val="220B1CB9"/>
    <w:rsid w:val="25756185"/>
    <w:rsid w:val="267B565F"/>
    <w:rsid w:val="2D305FAD"/>
    <w:rsid w:val="2DA23BA6"/>
    <w:rsid w:val="2E444588"/>
    <w:rsid w:val="30B05F05"/>
    <w:rsid w:val="31DB3455"/>
    <w:rsid w:val="33986A19"/>
    <w:rsid w:val="37321E9B"/>
    <w:rsid w:val="397C3770"/>
    <w:rsid w:val="3C9568F7"/>
    <w:rsid w:val="3CD4741F"/>
    <w:rsid w:val="3CE753A4"/>
    <w:rsid w:val="3D1F4154"/>
    <w:rsid w:val="3DAB4624"/>
    <w:rsid w:val="3F171845"/>
    <w:rsid w:val="3F744B9F"/>
    <w:rsid w:val="42600515"/>
    <w:rsid w:val="498460AE"/>
    <w:rsid w:val="4A0C644A"/>
    <w:rsid w:val="4BA40904"/>
    <w:rsid w:val="4C791583"/>
    <w:rsid w:val="50A343BD"/>
    <w:rsid w:val="51A343DC"/>
    <w:rsid w:val="531620E8"/>
    <w:rsid w:val="5472334E"/>
    <w:rsid w:val="559B0682"/>
    <w:rsid w:val="5F667BAE"/>
    <w:rsid w:val="5FCF63F1"/>
    <w:rsid w:val="601259E5"/>
    <w:rsid w:val="624C78D4"/>
    <w:rsid w:val="65E41BD1"/>
    <w:rsid w:val="67244102"/>
    <w:rsid w:val="6E095813"/>
    <w:rsid w:val="70A24B63"/>
    <w:rsid w:val="74782A4C"/>
    <w:rsid w:val="760166AD"/>
    <w:rsid w:val="7B89704B"/>
    <w:rsid w:val="7C8E2FEA"/>
    <w:rsid w:val="7DC12A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Table Paragraph"/>
    <w:basedOn w:val="1"/>
    <w:qFormat/>
    <w:uiPriority w:val="1"/>
    <w:pPr>
      <w:spacing w:before="5"/>
      <w:ind w:left="103"/>
    </w:pPr>
    <w:rPr>
      <w:rFonts w:ascii="宋体" w:hAnsi="宋体" w:eastAsia="宋体" w:cs="宋体"/>
      <w:lang w:val="zh-CN" w:eastAsia="zh-CN" w:bidi="zh-CN"/>
    </w:rPr>
  </w:style>
  <w:style w:type="character" w:customStyle="1" w:styleId="10">
    <w:name w:val="font61"/>
    <w:basedOn w:val="7"/>
    <w:autoRedefine/>
    <w:qFormat/>
    <w:uiPriority w:val="0"/>
    <w:rPr>
      <w:rFonts w:hint="default" w:ascii="Times New Roman" w:hAnsi="Times New Roman" w:cs="Times New Roman"/>
      <w:color w:val="111111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356</Words>
  <Characters>370</Characters>
  <Lines>30</Lines>
  <Paragraphs>14</Paragraphs>
  <TotalTime>0</TotalTime>
  <ScaleCrop>false</ScaleCrop>
  <LinksUpToDate>false</LinksUpToDate>
  <CharactersWithSpaces>371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2026-06-22T06:23:00Z</dcterms:created>
  <dc:creator>胡紫欣</dc:creator>
  <cp:lastModifiedBy>eleven</cp:lastModifiedBy>
  <cp:lastPrinted>2026-08-26T08:41:00Z</cp:lastPrinted>
  <dcterms:modified xsi:type="dcterms:W3CDTF">2026-08-26T09:59:36Z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29C9E34EFA714C669F109844A9711B1C_13</vt:lpwstr>
  </property>
  <property fmtid="{D5CDD505-2E9C-101B-9397-08002B2CF9AE}" pid="4" name="KSOTemplateDocerSaveRecord">
    <vt:lpwstr>eyJoZGlkIjoiMjlmYWMzNGFlYWRiZmQwOWEyZTdmMDA3ODhiMmYzZmYiLCJ1c2VySWQiOiI4Njk5NDg3OTgifQ==</vt:lpwstr>
  </property>
</Properties>
</file>